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F494BE">
      <w:pPr>
        <w:spacing w:line="660" w:lineRule="exact"/>
        <w:jc w:val="both"/>
        <w:rPr>
          <w:rFonts w:ascii="宋体" w:cs="宋体"/>
          <w:sz w:val="32"/>
          <w:szCs w:val="32"/>
        </w:rPr>
      </w:pPr>
      <w:r>
        <w:pict>
          <v:shape id="_x0000_s1028" o:spid="_x0000_s1028" o:spt="75" type="#_x0000_t75" style="position:absolute;left:0pt;margin-left:-6.75pt;margin-top:103.2pt;height:644.1pt;width:431.5pt;rotation:5898240f;z-index:251659264;mso-width-relative:page;mso-height-relative:page;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</v:shape>
        </w:pict>
      </w:r>
    </w:p>
    <w:p w14:paraId="5CCD4147">
      <w:pPr>
        <w:rPr>
          <w:rFonts w:ascii="宋体" w:cs="宋体"/>
          <w:sz w:val="32"/>
          <w:szCs w:val="32"/>
        </w:rPr>
        <w:sectPr>
          <w:footerReference r:id="rId3" w:type="default"/>
          <w:pgSz w:w="11907" w:h="16840" w:orient="landscape"/>
          <w:pgMar w:top="1701" w:right="1701" w:bottom="1418" w:left="1701" w:header="720" w:footer="1247" w:gutter="0"/>
          <w:pgNumType w:fmt="numberInDash" w:start="10"/>
          <w:cols w:space="720" w:num="1"/>
          <w:docGrid w:type="lines" w:linePitch="312" w:charSpace="0"/>
        </w:sectPr>
      </w:pPr>
    </w:p>
    <w:p w14:paraId="441E5F2D">
      <w:pPr>
        <w:rPr>
          <w:rFonts w:ascii="宋体"/>
        </w:rPr>
      </w:pPr>
      <w:bookmarkStart w:id="0" w:name="_GoBack"/>
      <w:bookmarkEnd w:id="0"/>
    </w:p>
    <w:sectPr>
      <w:footerReference r:id="rId4" w:type="default"/>
      <w:pgSz w:w="11907" w:h="16840" w:orient="landscape"/>
      <w:pgMar w:top="1701" w:right="1701" w:bottom="1418" w:left="1701" w:header="851" w:footer="1134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??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61CBF">
    <w:pPr>
      <w:pStyle w:val="2"/>
      <w:framePr w:wrap="around" w:vAnchor="text" w:hAnchor="margin" w:xAlign="outside" w:y="1"/>
      <w:rPr>
        <w:rStyle w:val="6"/>
        <w:rFonts w:ascii="宋体"/>
        <w:sz w:val="28"/>
        <w:szCs w:val="28"/>
      </w:rPr>
    </w:pP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- 11 -</w:t>
    </w:r>
    <w:r>
      <w:rPr>
        <w:rStyle w:val="6"/>
        <w:rFonts w:ascii="宋体" w:hAnsi="宋体"/>
        <w:sz w:val="28"/>
        <w:szCs w:val="28"/>
      </w:rPr>
      <w:fldChar w:fldCharType="end"/>
    </w:r>
  </w:p>
  <w:p w14:paraId="40F2B2D9"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3DCCF5">
    <w:pPr>
      <w:pStyle w:val="2"/>
      <w:framePr w:wrap="around" w:vAnchor="text" w:hAnchor="margin" w:xAlign="outside" w:y="1"/>
      <w:rPr>
        <w:rStyle w:val="6"/>
        <w:rFonts w:ascii="宋体"/>
        <w:sz w:val="28"/>
        <w:szCs w:val="28"/>
      </w:rPr>
    </w:pP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- 12 -</w:t>
    </w:r>
    <w:r>
      <w:rPr>
        <w:rStyle w:val="6"/>
        <w:rFonts w:ascii="宋体" w:hAnsi="宋体"/>
        <w:sz w:val="28"/>
        <w:szCs w:val="28"/>
      </w:rPr>
      <w:fldChar w:fldCharType="end"/>
    </w:r>
  </w:p>
  <w:p w14:paraId="00E3F6D0">
    <w:pPr>
      <w:pStyle w:val="2"/>
      <w:ind w:right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bookFoldPrinting w:val="1"/>
  <w:bookFoldPrintingSheets w:val="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4E056BE6"/>
    <w:rsid w:val="00040A39"/>
    <w:rsid w:val="000A6C0A"/>
    <w:rsid w:val="001A18AC"/>
    <w:rsid w:val="001B2166"/>
    <w:rsid w:val="00263288"/>
    <w:rsid w:val="00354763"/>
    <w:rsid w:val="0049262A"/>
    <w:rsid w:val="004F52B4"/>
    <w:rsid w:val="005D29BF"/>
    <w:rsid w:val="005E0419"/>
    <w:rsid w:val="006A669F"/>
    <w:rsid w:val="00710E37"/>
    <w:rsid w:val="00722E05"/>
    <w:rsid w:val="008C75A1"/>
    <w:rsid w:val="009358B5"/>
    <w:rsid w:val="00960753"/>
    <w:rsid w:val="009E42CC"/>
    <w:rsid w:val="00A663AE"/>
    <w:rsid w:val="00AA47D9"/>
    <w:rsid w:val="00AC1464"/>
    <w:rsid w:val="00BB680B"/>
    <w:rsid w:val="00BE676D"/>
    <w:rsid w:val="00C84267"/>
    <w:rsid w:val="00D25B75"/>
    <w:rsid w:val="00DA4AE7"/>
    <w:rsid w:val="00F73CB5"/>
    <w:rsid w:val="00FA5511"/>
    <w:rsid w:val="01174927"/>
    <w:rsid w:val="08A52D85"/>
    <w:rsid w:val="09D22963"/>
    <w:rsid w:val="103F4111"/>
    <w:rsid w:val="14AD3BB2"/>
    <w:rsid w:val="195D3AF4"/>
    <w:rsid w:val="1F4B6242"/>
    <w:rsid w:val="21690E79"/>
    <w:rsid w:val="230A3F20"/>
    <w:rsid w:val="29A55F9C"/>
    <w:rsid w:val="32DE30BF"/>
    <w:rsid w:val="348C3C3B"/>
    <w:rsid w:val="393C0049"/>
    <w:rsid w:val="3BD6677D"/>
    <w:rsid w:val="3CCF6359"/>
    <w:rsid w:val="41CC39A9"/>
    <w:rsid w:val="432F0AF5"/>
    <w:rsid w:val="438E6421"/>
    <w:rsid w:val="45040235"/>
    <w:rsid w:val="47D931E1"/>
    <w:rsid w:val="4A051183"/>
    <w:rsid w:val="4B3D1281"/>
    <w:rsid w:val="4CE86EB6"/>
    <w:rsid w:val="4D70089D"/>
    <w:rsid w:val="4E056BE6"/>
    <w:rsid w:val="540E53F5"/>
    <w:rsid w:val="57093A36"/>
    <w:rsid w:val="5863171F"/>
    <w:rsid w:val="598A044A"/>
    <w:rsid w:val="5A1B2B1E"/>
    <w:rsid w:val="5D0C4459"/>
    <w:rsid w:val="5E59557E"/>
    <w:rsid w:val="5F090D52"/>
    <w:rsid w:val="5FD61717"/>
    <w:rsid w:val="624A2AA8"/>
    <w:rsid w:val="6EE56A03"/>
    <w:rsid w:val="718B7D2B"/>
    <w:rsid w:val="73C63D58"/>
    <w:rsid w:val="743F24C1"/>
    <w:rsid w:val="75A6022B"/>
    <w:rsid w:val="78C623CF"/>
    <w:rsid w:val="79CE5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 w:locked="1"/>
    <w:lsdException w:qFormat="1" w:uiPriority="9" w:name="heading 2" w:locked="1"/>
    <w:lsdException w:qFormat="1" w:uiPriority="9" w:name="heading 3" w:locked="1"/>
    <w:lsdException w:qFormat="1" w:uiPriority="9" w:name="heading 4" w:locked="1"/>
    <w:lsdException w:qFormat="1" w:uiPriority="9" w:name="heading 5" w:locked="1"/>
    <w:lsdException w:qFormat="1" w:uiPriority="9" w:name="heading 6" w:locked="1"/>
    <w:lsdException w:qFormat="1" w:uiPriority="9" w:name="heading 7" w:locked="1"/>
    <w:lsdException w:qFormat="1" w:uiPriority="9" w:name="heading 8" w:locked="1"/>
    <w:lsdException w:qFormat="1" w:uiPriority="9" w:name="heading 9" w:locked="1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uiPriority="39" w:name="toc 1" w:locked="1"/>
    <w:lsdException w:uiPriority="39" w:name="toc 2" w:locked="1"/>
    <w:lsdException w:uiPriority="39" w:name="toc 3" w:locked="1"/>
    <w:lsdException w:uiPriority="39" w:name="toc 4" w:locked="1"/>
    <w:lsdException w:uiPriority="39" w:name="toc 5" w:locked="1"/>
    <w:lsdException w:uiPriority="39" w:name="toc 6" w:locked="1"/>
    <w:lsdException w:uiPriority="39" w:name="toc 7" w:locked="1"/>
    <w:lsdException w:uiPriority="39" w:name="toc 8" w:locked="1"/>
    <w:lsdException w:uiPriority="39" w:name="toc 9" w:locked="1"/>
    <w:lsdException w:uiPriority="99" w:name="Normal Indent" w:locked="1"/>
    <w:lsdException w:uiPriority="99" w:name="footnote text" w:locked="1"/>
    <w:lsdException w:uiPriority="99" w:name="annotation text" w:locked="1"/>
    <w:lsdException w:unhideWhenUsed="0" w:uiPriority="99" w:semiHidden="0" w:name="header"/>
    <w:lsdException w:unhideWhenUsed="0" w:uiPriority="99" w:semiHidden="0" w:name="footer"/>
    <w:lsdException w:uiPriority="99" w:name="index heading" w:locked="1"/>
    <w:lsdException w:qFormat="1" w:uiPriority="35" w:name="caption" w:locked="1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nhideWhenUsed="0" w:uiPriority="99" w:semiHidden="0" w:name="page number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10" w:semiHidden="0" w:name="Title" w:locked="1"/>
    <w:lsdException w:uiPriority="99" w:name="Closing" w:locked="1"/>
    <w:lsdException w:uiPriority="99" w:name="Signature" w:locked="1"/>
    <w:lsdException w:unhideWhenUsed="0" w:uiPriority="99" w:name="Default Paragraph Font"/>
    <w:lsdException w:uiPriority="99" w:name="Body Text" w:locked="1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11" w:semiHidden="0" w:name="Subtitle" w:locked="1"/>
    <w:lsdException w:uiPriority="99" w:name="Salutation" w:locked="1"/>
    <w:lsdException w:uiPriority="99" w:name="Date" w:locked="1"/>
    <w:lsdException w:uiPriority="99" w:name="Body Text First Indent" w:locked="1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uiPriority="99" w:name="Hyperlink" w:locked="1"/>
    <w:lsdException w:uiPriority="99" w:name="FollowedHyperlink" w:locked="1"/>
    <w:lsdException w:qFormat="1" w:unhideWhenUsed="0" w:uiPriority="22" w:semiHidden="0" w:name="Strong" w:locked="1"/>
    <w:lsdException w:qFormat="1" w:unhideWhenUsed="0" w:uiPriority="20" w:semiHidden="0" w:name="Emphasis" w:locked="1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uiPriority="99" w:name="Balloon Text" w:locked="1"/>
    <w:lsdException w:unhideWhenUsed="0" w:uiPriority="5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99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page number"/>
    <w:basedOn w:val="5"/>
    <w:uiPriority w:val="99"/>
    <w:rPr>
      <w:rFonts w:cs="Times New Roman"/>
    </w:rPr>
  </w:style>
  <w:style w:type="character" w:customStyle="1" w:styleId="7">
    <w:name w:val="Footer Char"/>
    <w:basedOn w:val="5"/>
    <w:link w:val="2"/>
    <w:semiHidden/>
    <w:locked/>
    <w:uiPriority w:val="99"/>
    <w:rPr>
      <w:rFonts w:cs="Times New Roman"/>
      <w:sz w:val="18"/>
      <w:szCs w:val="18"/>
    </w:rPr>
  </w:style>
  <w:style w:type="character" w:customStyle="1" w:styleId="8">
    <w:name w:val="Header Char"/>
    <w:basedOn w:val="5"/>
    <w:link w:val="3"/>
    <w:semiHidden/>
    <w:locked/>
    <w:uiPriority w:val="99"/>
    <w:rPr>
      <w:rFonts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2</Pages>
  <Words>4619</Words>
  <Characters>4691</Characters>
  <Lines>0</Lines>
  <Paragraphs>0</Paragraphs>
  <TotalTime>30</TotalTime>
  <ScaleCrop>false</ScaleCrop>
  <LinksUpToDate>false</LinksUpToDate>
  <CharactersWithSpaces>5615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2017-03-09T07:24:00Z</dcterms:created>
  <dc:creator>Administrator</dc:creator>
  <cp:lastModifiedBy>【彭小芬】</cp:lastModifiedBy>
  <cp:lastPrinted>2017-03-09T07:33:00Z</cp:lastPrinted>
  <dcterms:modified xsi:type="dcterms:W3CDTF">2024-12-17T08:42:17Z</dcterms:modified>
  <dc:title>  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BB46038FB45849958825D7606A9D773F_12</vt:lpwstr>
  </property>
</Properties>
</file>